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272A7" w14:textId="77777777" w:rsidR="007C7638" w:rsidRDefault="007C7638" w:rsidP="007C7638">
      <w:pPr>
        <w:pStyle w:val="Ttulo"/>
        <w:spacing w:after="0" w:line="360" w:lineRule="auto"/>
        <w:ind w:right="340"/>
        <w:jc w:val="center"/>
        <w:rPr>
          <w:rFonts w:ascii="Arial Black" w:hAnsi="Arial Black" w:cstheme="minorHAnsi"/>
          <w:b/>
          <w:bCs/>
          <w:sz w:val="32"/>
          <w:szCs w:val="32"/>
        </w:rPr>
      </w:pPr>
    </w:p>
    <w:p w14:paraId="75BCA9F8" w14:textId="09AB0DF0" w:rsidR="007C7638" w:rsidRPr="007C7638" w:rsidRDefault="007C7638" w:rsidP="007C7638">
      <w:pPr>
        <w:pStyle w:val="Ttulo"/>
        <w:spacing w:after="0" w:line="360" w:lineRule="auto"/>
        <w:ind w:right="340"/>
        <w:jc w:val="center"/>
        <w:rPr>
          <w:rFonts w:ascii="Arial Black" w:hAnsi="Arial Black" w:cstheme="minorHAnsi"/>
          <w:bCs/>
          <w:sz w:val="32"/>
          <w:szCs w:val="32"/>
        </w:rPr>
      </w:pPr>
      <w:r w:rsidRPr="007C7638">
        <w:rPr>
          <w:rFonts w:ascii="Arial Black" w:hAnsi="Arial Black" w:cstheme="minorHAnsi"/>
          <w:b/>
          <w:bCs/>
          <w:sz w:val="32"/>
          <w:szCs w:val="32"/>
        </w:rPr>
        <w:t>DECLARAÇÃO DE CIÊNCIA</w:t>
      </w:r>
    </w:p>
    <w:p w14:paraId="5D991FE1" w14:textId="77777777" w:rsidR="007C7638" w:rsidRDefault="007C7638" w:rsidP="007C7638">
      <w:pPr>
        <w:pStyle w:val="Ttulo"/>
        <w:spacing w:after="0" w:line="360" w:lineRule="auto"/>
        <w:ind w:right="340"/>
        <w:rPr>
          <w:rFonts w:asciiTheme="minorHAnsi" w:hAnsiTheme="minorHAnsi" w:cstheme="minorHAnsi"/>
          <w:bCs/>
          <w:sz w:val="24"/>
          <w:szCs w:val="24"/>
        </w:rPr>
      </w:pPr>
    </w:p>
    <w:p w14:paraId="7462097C" w14:textId="77777777" w:rsidR="007C7638" w:rsidRPr="007C7638" w:rsidRDefault="007C7638" w:rsidP="007C7638">
      <w:pPr>
        <w:ind w:right="340"/>
      </w:pPr>
    </w:p>
    <w:p w14:paraId="61D1839B" w14:textId="41D3119E" w:rsidR="007C7638" w:rsidRDefault="007C7638" w:rsidP="007C7638">
      <w:pPr>
        <w:pStyle w:val="Ttulo"/>
        <w:spacing w:after="0" w:line="360" w:lineRule="auto"/>
        <w:ind w:right="340" w:firstLine="1134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7638">
        <w:rPr>
          <w:rFonts w:asciiTheme="minorHAnsi" w:hAnsiTheme="minorHAnsi" w:cstheme="minorHAnsi"/>
          <w:bCs/>
          <w:sz w:val="24"/>
          <w:szCs w:val="24"/>
        </w:rPr>
        <w:t>Eu,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7C7638">
        <w:rPr>
          <w:rFonts w:asciiTheme="minorHAnsi" w:hAnsiTheme="minorHAnsi" w:cstheme="minorHAnsi"/>
          <w:bCs/>
          <w:sz w:val="24"/>
          <w:szCs w:val="24"/>
          <w:highlight w:val="yellow"/>
        </w:rPr>
        <w:t>Nome Completo</w:t>
      </w:r>
      <w:r w:rsidRPr="007C7638">
        <w:rPr>
          <w:rFonts w:asciiTheme="minorHAnsi" w:hAnsiTheme="minorHAnsi" w:cstheme="minorHAnsi"/>
          <w:bCs/>
          <w:sz w:val="24"/>
          <w:szCs w:val="24"/>
        </w:rPr>
        <w:t>,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7C7638">
        <w:rPr>
          <w:rFonts w:asciiTheme="minorHAnsi" w:hAnsiTheme="minorHAnsi" w:cstheme="minorHAnsi"/>
          <w:bCs/>
          <w:sz w:val="24"/>
          <w:szCs w:val="24"/>
        </w:rPr>
        <w:t xml:space="preserve">CPF nº </w:t>
      </w:r>
      <w:proofErr w:type="spellStart"/>
      <w:r w:rsidRPr="007C7638">
        <w:rPr>
          <w:rFonts w:asciiTheme="minorHAnsi" w:hAnsiTheme="minorHAnsi" w:cstheme="minorHAnsi"/>
          <w:bCs/>
          <w:sz w:val="24"/>
          <w:szCs w:val="24"/>
          <w:highlight w:val="yellow"/>
        </w:rPr>
        <w:t>xxx.xxx.xxx-xx</w:t>
      </w:r>
      <w:proofErr w:type="spellEnd"/>
      <w:r w:rsidRPr="007C7638">
        <w:rPr>
          <w:rFonts w:asciiTheme="minorHAnsi" w:hAnsiTheme="minorHAnsi" w:cstheme="minorHAnsi"/>
          <w:bCs/>
          <w:sz w:val="24"/>
          <w:szCs w:val="24"/>
        </w:rPr>
        <w:t xml:space="preserve">, candidato(a) ao Processo Seletivo para ingresso no </w:t>
      </w:r>
      <w:r w:rsidRPr="007C7638">
        <w:rPr>
          <w:rFonts w:asciiTheme="minorHAnsi" w:hAnsiTheme="minorHAnsi" w:cstheme="minorHAnsi"/>
          <w:b/>
          <w:bCs/>
          <w:sz w:val="24"/>
          <w:szCs w:val="24"/>
        </w:rPr>
        <w:t>Mestrado Acadêmico em Design – PDS/UEM</w:t>
      </w:r>
      <w:r w:rsidRPr="007C7638">
        <w:rPr>
          <w:rFonts w:asciiTheme="minorHAnsi" w:hAnsiTheme="minorHAnsi" w:cstheme="minorHAnsi"/>
          <w:bCs/>
          <w:sz w:val="24"/>
          <w:szCs w:val="24"/>
        </w:rPr>
        <w:t>, declaro, para os devidos fins, que:</w:t>
      </w:r>
    </w:p>
    <w:p w14:paraId="3E2F010A" w14:textId="77777777" w:rsidR="007C7638" w:rsidRPr="007C7638" w:rsidRDefault="007C7638" w:rsidP="007C7638">
      <w:pPr>
        <w:ind w:right="340"/>
      </w:pPr>
    </w:p>
    <w:p w14:paraId="3DB2BC88" w14:textId="2E658422" w:rsidR="007C7638" w:rsidRPr="007C7638" w:rsidRDefault="007C7638" w:rsidP="007C7638">
      <w:pPr>
        <w:pStyle w:val="Ttulo"/>
        <w:numPr>
          <w:ilvl w:val="0"/>
          <w:numId w:val="5"/>
        </w:numPr>
        <w:tabs>
          <w:tab w:val="clear" w:pos="720"/>
        </w:tabs>
        <w:spacing w:after="0" w:line="360" w:lineRule="auto"/>
        <w:ind w:left="1560" w:right="340" w:hanging="42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7638">
        <w:rPr>
          <w:rFonts w:asciiTheme="minorHAnsi" w:hAnsiTheme="minorHAnsi" w:cstheme="minorHAnsi"/>
          <w:bCs/>
          <w:sz w:val="24"/>
          <w:szCs w:val="24"/>
        </w:rPr>
        <w:t xml:space="preserve">Estou ciente e de acordo com as disposições estabelecidas no </w:t>
      </w:r>
      <w:r w:rsidRPr="007C7638">
        <w:rPr>
          <w:rFonts w:asciiTheme="minorHAnsi" w:hAnsiTheme="minorHAnsi" w:cstheme="minorHAnsi"/>
          <w:b/>
          <w:bCs/>
          <w:sz w:val="24"/>
          <w:szCs w:val="24"/>
        </w:rPr>
        <w:t xml:space="preserve">Edital nº </w:t>
      </w:r>
      <w:r>
        <w:rPr>
          <w:rFonts w:asciiTheme="minorHAnsi" w:hAnsiTheme="minorHAnsi" w:cstheme="minorHAnsi"/>
          <w:b/>
          <w:bCs/>
          <w:sz w:val="24"/>
          <w:szCs w:val="24"/>
        </w:rPr>
        <w:t>023/2026-PDS</w:t>
      </w:r>
      <w:r w:rsidRPr="007C7638">
        <w:rPr>
          <w:rFonts w:asciiTheme="minorHAnsi" w:hAnsiTheme="minorHAnsi" w:cstheme="minorHAnsi"/>
          <w:bCs/>
          <w:sz w:val="24"/>
          <w:szCs w:val="24"/>
        </w:rPr>
        <w:t>, referente ao Processo Seletivo para ingresso de alunos regulares no Programa de Pós-Graduação em Design</w:t>
      </w:r>
      <w:r>
        <w:rPr>
          <w:rFonts w:asciiTheme="minorHAnsi" w:hAnsiTheme="minorHAnsi" w:cstheme="minorHAnsi"/>
          <w:bCs/>
          <w:sz w:val="24"/>
          <w:szCs w:val="24"/>
        </w:rPr>
        <w:t xml:space="preserve"> 2027</w:t>
      </w:r>
      <w:r w:rsidRPr="007C7638">
        <w:rPr>
          <w:rFonts w:asciiTheme="minorHAnsi" w:hAnsiTheme="minorHAnsi" w:cstheme="minorHAnsi"/>
          <w:bCs/>
          <w:sz w:val="24"/>
          <w:szCs w:val="24"/>
        </w:rPr>
        <w:t>;</w:t>
      </w:r>
    </w:p>
    <w:p w14:paraId="0CF7847A" w14:textId="1AADFAD3" w:rsidR="007C7638" w:rsidRPr="007C7638" w:rsidRDefault="007C7638" w:rsidP="007C7638">
      <w:pPr>
        <w:pStyle w:val="Ttulo"/>
        <w:numPr>
          <w:ilvl w:val="0"/>
          <w:numId w:val="5"/>
        </w:numPr>
        <w:tabs>
          <w:tab w:val="clear" w:pos="720"/>
        </w:tabs>
        <w:spacing w:after="0" w:line="360" w:lineRule="auto"/>
        <w:ind w:left="1560" w:right="340" w:hanging="42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7638">
        <w:rPr>
          <w:rFonts w:asciiTheme="minorHAnsi" w:hAnsiTheme="minorHAnsi" w:cstheme="minorHAnsi"/>
          <w:bCs/>
          <w:sz w:val="24"/>
          <w:szCs w:val="24"/>
        </w:rPr>
        <w:t xml:space="preserve">Estou ciente de que deverá ser comprovada a </w:t>
      </w:r>
      <w:r w:rsidRPr="007C7638">
        <w:rPr>
          <w:rFonts w:asciiTheme="minorHAnsi" w:hAnsiTheme="minorHAnsi" w:cstheme="minorHAnsi"/>
          <w:b/>
          <w:bCs/>
          <w:sz w:val="24"/>
          <w:szCs w:val="24"/>
        </w:rPr>
        <w:t>Suficiência em Língua Inglesa</w:t>
      </w:r>
      <w:r w:rsidRPr="007C7638">
        <w:rPr>
          <w:rFonts w:asciiTheme="minorHAnsi" w:hAnsiTheme="minorHAnsi" w:cstheme="minorHAnsi"/>
          <w:bCs/>
          <w:sz w:val="24"/>
          <w:szCs w:val="24"/>
        </w:rPr>
        <w:t>, conforme as condições e o prazo estabelecidos no referido Edital</w:t>
      </w:r>
      <w:r>
        <w:rPr>
          <w:rFonts w:asciiTheme="minorHAnsi" w:hAnsiTheme="minorHAnsi" w:cstheme="minorHAnsi"/>
          <w:bCs/>
          <w:sz w:val="24"/>
          <w:szCs w:val="24"/>
        </w:rPr>
        <w:t xml:space="preserve"> e no Regulamento Vigente do PDS, disponível no site oficial (</w:t>
      </w:r>
      <w:hyperlink r:id="rId7" w:history="1">
        <w:r w:rsidRPr="00177226">
          <w:rPr>
            <w:rStyle w:val="Hyperlink"/>
            <w:rFonts w:asciiTheme="minorHAnsi" w:hAnsiTheme="minorHAnsi" w:cstheme="minorHAnsi"/>
            <w:bCs/>
            <w:sz w:val="24"/>
            <w:szCs w:val="24"/>
          </w:rPr>
          <w:t>https://pds.uem.br/leis</w:t>
        </w:r>
      </w:hyperlink>
      <w:r>
        <w:rPr>
          <w:rFonts w:asciiTheme="minorHAnsi" w:hAnsiTheme="minorHAnsi" w:cstheme="minorHAnsi"/>
          <w:bCs/>
          <w:sz w:val="24"/>
          <w:szCs w:val="24"/>
        </w:rPr>
        <w:t>)</w:t>
      </w:r>
      <w:r w:rsidRPr="007C7638">
        <w:rPr>
          <w:rFonts w:asciiTheme="minorHAnsi" w:hAnsiTheme="minorHAnsi" w:cstheme="minorHAnsi"/>
          <w:bCs/>
          <w:sz w:val="24"/>
          <w:szCs w:val="24"/>
        </w:rPr>
        <w:t>;</w:t>
      </w:r>
    </w:p>
    <w:p w14:paraId="0EA1F259" w14:textId="77777777" w:rsidR="007C7638" w:rsidRDefault="007C7638" w:rsidP="007C7638">
      <w:pPr>
        <w:pStyle w:val="Ttulo"/>
        <w:numPr>
          <w:ilvl w:val="0"/>
          <w:numId w:val="5"/>
        </w:numPr>
        <w:tabs>
          <w:tab w:val="clear" w:pos="720"/>
        </w:tabs>
        <w:spacing w:after="0" w:line="360" w:lineRule="auto"/>
        <w:ind w:left="1560" w:right="340" w:hanging="42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C7638">
        <w:rPr>
          <w:rFonts w:asciiTheme="minorHAnsi" w:hAnsiTheme="minorHAnsi" w:cstheme="minorHAnsi"/>
          <w:bCs/>
          <w:sz w:val="24"/>
          <w:szCs w:val="24"/>
        </w:rPr>
        <w:t>Declaro estar ciente de que o não atendimento às exigências e aos prazos previstos no Edital poderá acarretar as consequências nele estabelecidas.</w:t>
      </w:r>
    </w:p>
    <w:p w14:paraId="68BD30ED" w14:textId="77777777" w:rsidR="007C7638" w:rsidRPr="007C7638" w:rsidRDefault="007C7638" w:rsidP="007C7638">
      <w:pPr>
        <w:ind w:right="340"/>
      </w:pPr>
    </w:p>
    <w:p w14:paraId="75DAF262" w14:textId="77777777" w:rsidR="007C7638" w:rsidRPr="007C7638" w:rsidRDefault="007C7638" w:rsidP="007C7638">
      <w:pPr>
        <w:pStyle w:val="Ttulo"/>
        <w:spacing w:after="0" w:line="360" w:lineRule="auto"/>
        <w:ind w:right="340" w:firstLine="1134"/>
        <w:rPr>
          <w:rFonts w:asciiTheme="minorHAnsi" w:hAnsiTheme="minorHAnsi" w:cstheme="minorHAnsi"/>
          <w:bCs/>
          <w:sz w:val="24"/>
          <w:szCs w:val="24"/>
        </w:rPr>
      </w:pPr>
      <w:r w:rsidRPr="007C7638">
        <w:rPr>
          <w:rFonts w:asciiTheme="minorHAnsi" w:hAnsiTheme="minorHAnsi" w:cstheme="minorHAnsi"/>
          <w:bCs/>
          <w:sz w:val="24"/>
          <w:szCs w:val="24"/>
        </w:rPr>
        <w:t>Por ser expressão da verdade, firmo a presente declaração.</w:t>
      </w:r>
    </w:p>
    <w:p w14:paraId="41D66E8C" w14:textId="77777777" w:rsidR="007C7638" w:rsidRDefault="007C7638" w:rsidP="007C7638">
      <w:pPr>
        <w:pStyle w:val="Ttulo"/>
        <w:spacing w:after="0" w:line="360" w:lineRule="auto"/>
        <w:ind w:right="340"/>
        <w:rPr>
          <w:rFonts w:asciiTheme="minorHAnsi" w:hAnsiTheme="minorHAnsi" w:cstheme="minorHAnsi"/>
          <w:b/>
          <w:bCs/>
          <w:sz w:val="24"/>
          <w:szCs w:val="24"/>
        </w:rPr>
      </w:pPr>
    </w:p>
    <w:p w14:paraId="0D3FD4EE" w14:textId="77777777" w:rsidR="007C7638" w:rsidRDefault="007C7638" w:rsidP="007C7638">
      <w:pPr>
        <w:pStyle w:val="Ttulo"/>
        <w:spacing w:after="0" w:line="360" w:lineRule="auto"/>
        <w:ind w:right="340"/>
        <w:rPr>
          <w:rFonts w:asciiTheme="minorHAnsi" w:hAnsiTheme="minorHAnsi" w:cstheme="minorHAnsi"/>
          <w:b/>
          <w:bCs/>
          <w:sz w:val="24"/>
          <w:szCs w:val="24"/>
        </w:rPr>
      </w:pPr>
    </w:p>
    <w:p w14:paraId="6B918053" w14:textId="7318636C" w:rsidR="007C7638" w:rsidRPr="007C7638" w:rsidRDefault="007C7638" w:rsidP="007C7638">
      <w:pPr>
        <w:pStyle w:val="Ttulo"/>
        <w:spacing w:after="0" w:line="360" w:lineRule="auto"/>
        <w:ind w:right="340"/>
        <w:jc w:val="right"/>
        <w:rPr>
          <w:rFonts w:asciiTheme="minorHAnsi" w:hAnsiTheme="minorHAnsi" w:cstheme="minorHAnsi"/>
          <w:sz w:val="24"/>
          <w:szCs w:val="24"/>
        </w:rPr>
      </w:pPr>
      <w:r w:rsidRPr="007C7638">
        <w:rPr>
          <w:rFonts w:asciiTheme="minorHAnsi" w:hAnsiTheme="minorHAnsi" w:cstheme="minorHAnsi"/>
          <w:sz w:val="24"/>
          <w:szCs w:val="24"/>
        </w:rPr>
        <w:t xml:space="preserve">Cianorte, </w:t>
      </w:r>
      <w:proofErr w:type="gramStart"/>
      <w:r w:rsidRPr="007C7638">
        <w:rPr>
          <w:rFonts w:asciiTheme="minorHAnsi" w:hAnsiTheme="minorHAnsi" w:cstheme="minorHAnsi"/>
          <w:sz w:val="24"/>
          <w:szCs w:val="24"/>
          <w:highlight w:val="yellow"/>
        </w:rPr>
        <w:t>XX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7C7638">
        <w:rPr>
          <w:rFonts w:asciiTheme="minorHAnsi" w:hAnsiTheme="minorHAnsi" w:cstheme="minorHAnsi"/>
          <w:sz w:val="24"/>
          <w:szCs w:val="24"/>
        </w:rPr>
        <w:t xml:space="preserve"> de</w:t>
      </w:r>
      <w:proofErr w:type="gramEnd"/>
      <w:r w:rsidRPr="007C7638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7C7638">
        <w:rPr>
          <w:rFonts w:asciiTheme="minorHAnsi" w:hAnsiTheme="minorHAnsi" w:cstheme="minorHAnsi"/>
          <w:sz w:val="24"/>
          <w:szCs w:val="24"/>
          <w:highlight w:val="yellow"/>
        </w:rPr>
        <w:t>XX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7C7638">
        <w:rPr>
          <w:rFonts w:asciiTheme="minorHAnsi" w:hAnsiTheme="minorHAnsi" w:cstheme="minorHAnsi"/>
          <w:sz w:val="24"/>
          <w:szCs w:val="24"/>
        </w:rPr>
        <w:t xml:space="preserve"> de</w:t>
      </w:r>
      <w:proofErr w:type="gramEnd"/>
      <w:r w:rsidRPr="007C7638">
        <w:rPr>
          <w:rFonts w:asciiTheme="minorHAnsi" w:hAnsiTheme="minorHAnsi" w:cstheme="minorHAnsi"/>
          <w:sz w:val="24"/>
          <w:szCs w:val="24"/>
        </w:rPr>
        <w:t xml:space="preserve"> 2026.</w:t>
      </w:r>
    </w:p>
    <w:p w14:paraId="47F4F18E" w14:textId="64D85A71" w:rsidR="007C7638" w:rsidRDefault="007C7638" w:rsidP="007C7638">
      <w:pPr>
        <w:pStyle w:val="Ttulo"/>
        <w:spacing w:after="0" w:line="360" w:lineRule="auto"/>
        <w:ind w:right="340"/>
        <w:jc w:val="right"/>
        <w:rPr>
          <w:rFonts w:asciiTheme="minorHAnsi" w:hAnsiTheme="minorHAnsi" w:cstheme="minorHAnsi"/>
          <w:sz w:val="24"/>
          <w:szCs w:val="24"/>
        </w:rPr>
      </w:pPr>
    </w:p>
    <w:p w14:paraId="7296453E" w14:textId="77777777" w:rsidR="007C7638" w:rsidRDefault="007C7638" w:rsidP="007C7638">
      <w:pPr>
        <w:ind w:right="340"/>
      </w:pPr>
    </w:p>
    <w:p w14:paraId="238FB2BD" w14:textId="77777777" w:rsidR="007C7638" w:rsidRDefault="007C7638" w:rsidP="007C7638">
      <w:pPr>
        <w:ind w:right="340"/>
      </w:pPr>
    </w:p>
    <w:p w14:paraId="1AE3A2BD" w14:textId="77777777" w:rsidR="007C7638" w:rsidRPr="007C7638" w:rsidRDefault="007C7638" w:rsidP="007C7638">
      <w:pPr>
        <w:pStyle w:val="Ttulo"/>
        <w:spacing w:after="0" w:line="360" w:lineRule="auto"/>
        <w:ind w:right="340"/>
        <w:jc w:val="right"/>
        <w:rPr>
          <w:rFonts w:asciiTheme="minorHAnsi" w:hAnsiTheme="minorHAnsi" w:cstheme="minorHAnsi"/>
          <w:sz w:val="24"/>
          <w:szCs w:val="24"/>
        </w:rPr>
      </w:pPr>
      <w:r w:rsidRPr="007C7638">
        <w:rPr>
          <w:rFonts w:asciiTheme="minorHAnsi" w:hAnsiTheme="minorHAnsi" w:cstheme="minorHAnsi"/>
          <w:sz w:val="24"/>
          <w:szCs w:val="24"/>
        </w:rPr>
        <w:t>Nome completo do(a) candidato(a)</w:t>
      </w:r>
    </w:p>
    <w:p w14:paraId="407D485B" w14:textId="0FDFD015" w:rsidR="001A3630" w:rsidRPr="007C7638" w:rsidRDefault="007C7638" w:rsidP="007C7638">
      <w:pPr>
        <w:pStyle w:val="Ttulo"/>
        <w:spacing w:after="0" w:line="360" w:lineRule="auto"/>
        <w:ind w:right="340"/>
        <w:jc w:val="right"/>
        <w:rPr>
          <w:rFonts w:asciiTheme="minorBidi" w:hAnsiTheme="minorBidi"/>
          <w:sz w:val="2"/>
          <w:szCs w:val="2"/>
        </w:rPr>
      </w:pPr>
      <w:r w:rsidRPr="007C7638">
        <w:rPr>
          <w:rFonts w:asciiTheme="minorHAnsi" w:hAnsiTheme="minorHAnsi" w:cstheme="minorHAnsi"/>
          <w:sz w:val="24"/>
          <w:szCs w:val="24"/>
        </w:rPr>
        <w:t xml:space="preserve">CPF: </w:t>
      </w:r>
      <w:proofErr w:type="spellStart"/>
      <w:r w:rsidRPr="007C7638">
        <w:rPr>
          <w:rFonts w:asciiTheme="minorHAnsi" w:hAnsiTheme="minorHAnsi" w:cstheme="minorHAnsi"/>
          <w:sz w:val="24"/>
          <w:szCs w:val="24"/>
          <w:highlight w:val="yellow"/>
        </w:rPr>
        <w:t>xxx.xxx.xxx-xx</w:t>
      </w:r>
      <w:proofErr w:type="spellEnd"/>
    </w:p>
    <w:sectPr w:rsidR="001A3630" w:rsidRPr="007C7638" w:rsidSect="007C7638">
      <w:headerReference w:type="even" r:id="rId8"/>
      <w:headerReference w:type="default" r:id="rId9"/>
      <w:headerReference w:type="first" r:id="rId10"/>
      <w:pgSz w:w="11906" w:h="16838" w:code="9"/>
      <w:pgMar w:top="283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87DA3" w14:textId="77777777" w:rsidR="00284C9B" w:rsidRDefault="00284C9B" w:rsidP="001F0357">
      <w:pPr>
        <w:spacing w:after="0" w:line="240" w:lineRule="auto"/>
      </w:pPr>
      <w:r>
        <w:separator/>
      </w:r>
    </w:p>
  </w:endnote>
  <w:endnote w:type="continuationSeparator" w:id="0">
    <w:p w14:paraId="7269DFFC" w14:textId="77777777" w:rsidR="00284C9B" w:rsidRDefault="00284C9B" w:rsidP="001F0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F5537" w14:textId="77777777" w:rsidR="00284C9B" w:rsidRDefault="00284C9B" w:rsidP="001F0357">
      <w:pPr>
        <w:spacing w:after="0" w:line="240" w:lineRule="auto"/>
      </w:pPr>
      <w:r>
        <w:separator/>
      </w:r>
    </w:p>
  </w:footnote>
  <w:footnote w:type="continuationSeparator" w:id="0">
    <w:p w14:paraId="78EAA86D" w14:textId="77777777" w:rsidR="00284C9B" w:rsidRDefault="00284C9B" w:rsidP="001F0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2E5D0" w14:textId="77777777" w:rsidR="0016626F" w:rsidRDefault="005B40BF">
    <w:pPr>
      <w:pStyle w:val="Cabealho"/>
    </w:pPr>
    <w:r>
      <w:rPr>
        <w:noProof/>
      </w:rPr>
      <w:drawing>
        <wp:anchor distT="0" distB="0" distL="114300" distR="114300" simplePos="0" relativeHeight="251656704" behindDoc="1" locked="0" layoutInCell="0" allowOverlap="1" wp14:anchorId="6AA74DA3" wp14:editId="4FDAAA9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00395" cy="8063230"/>
          <wp:effectExtent l="0" t="0" r="0" b="0"/>
          <wp:wrapNone/>
          <wp:docPr id="195298914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0395" cy="8063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CED94" w14:textId="77777777" w:rsidR="0016626F" w:rsidRDefault="005B40BF">
    <w:pPr>
      <w:pStyle w:val="Cabealho"/>
    </w:pPr>
    <w:r>
      <w:rPr>
        <w:noProof/>
      </w:rPr>
      <w:drawing>
        <wp:anchor distT="0" distB="0" distL="114300" distR="114300" simplePos="0" relativeHeight="251657728" behindDoc="1" locked="0" layoutInCell="0" allowOverlap="1" wp14:anchorId="3937B2A2" wp14:editId="2573C6CD">
          <wp:simplePos x="0" y="0"/>
          <wp:positionH relativeFrom="margin">
            <wp:posOffset>-715125</wp:posOffset>
          </wp:positionH>
          <wp:positionV relativeFrom="margin">
            <wp:posOffset>-1808134</wp:posOffset>
          </wp:positionV>
          <wp:extent cx="7543800" cy="10670733"/>
          <wp:effectExtent l="0" t="0" r="0" b="0"/>
          <wp:wrapNone/>
          <wp:docPr id="72230244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06707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3ACE7" w14:textId="77777777" w:rsidR="0016626F" w:rsidRDefault="00284C9B">
    <w:pPr>
      <w:pStyle w:val="Cabealho"/>
    </w:pPr>
    <w:r>
      <w:rPr>
        <w:noProof/>
      </w:rPr>
      <w:pict w14:anchorId="672B59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2025 TIMBRADO PD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5C85"/>
    <w:multiLevelType w:val="hybridMultilevel"/>
    <w:tmpl w:val="DC58B62C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F357E"/>
    <w:multiLevelType w:val="hybridMultilevel"/>
    <w:tmpl w:val="DC58B62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55057"/>
    <w:multiLevelType w:val="hybridMultilevel"/>
    <w:tmpl w:val="DC58B62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F0C58"/>
    <w:multiLevelType w:val="hybridMultilevel"/>
    <w:tmpl w:val="934404D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FD138CE"/>
    <w:multiLevelType w:val="multilevel"/>
    <w:tmpl w:val="E3F02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4489816">
    <w:abstractNumId w:val="0"/>
  </w:num>
  <w:num w:numId="2" w16cid:durableId="1823546526">
    <w:abstractNumId w:val="1"/>
  </w:num>
  <w:num w:numId="3" w16cid:durableId="1382444316">
    <w:abstractNumId w:val="2"/>
  </w:num>
  <w:num w:numId="4" w16cid:durableId="31156230">
    <w:abstractNumId w:val="3"/>
  </w:num>
  <w:num w:numId="5" w16cid:durableId="10734332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638"/>
    <w:rsid w:val="00000975"/>
    <w:rsid w:val="000024E9"/>
    <w:rsid w:val="00004BA1"/>
    <w:rsid w:val="00005F77"/>
    <w:rsid w:val="00006392"/>
    <w:rsid w:val="000067F8"/>
    <w:rsid w:val="00010394"/>
    <w:rsid w:val="0001535D"/>
    <w:rsid w:val="00016C9F"/>
    <w:rsid w:val="00020037"/>
    <w:rsid w:val="00026DA0"/>
    <w:rsid w:val="000273CF"/>
    <w:rsid w:val="00027F62"/>
    <w:rsid w:val="00037E2C"/>
    <w:rsid w:val="00045FB2"/>
    <w:rsid w:val="00056EE3"/>
    <w:rsid w:val="0006312F"/>
    <w:rsid w:val="00065DDE"/>
    <w:rsid w:val="00073A42"/>
    <w:rsid w:val="00074B90"/>
    <w:rsid w:val="00076033"/>
    <w:rsid w:val="0007610A"/>
    <w:rsid w:val="00077C13"/>
    <w:rsid w:val="00081582"/>
    <w:rsid w:val="0008270C"/>
    <w:rsid w:val="00083150"/>
    <w:rsid w:val="00090A01"/>
    <w:rsid w:val="00095810"/>
    <w:rsid w:val="00097DF6"/>
    <w:rsid w:val="000A72AF"/>
    <w:rsid w:val="000B12D3"/>
    <w:rsid w:val="000B448A"/>
    <w:rsid w:val="000B6C50"/>
    <w:rsid w:val="000C132B"/>
    <w:rsid w:val="000C268D"/>
    <w:rsid w:val="000C2D17"/>
    <w:rsid w:val="000C7708"/>
    <w:rsid w:val="000C77C0"/>
    <w:rsid w:val="000D4639"/>
    <w:rsid w:val="000D58AC"/>
    <w:rsid w:val="000D6F7B"/>
    <w:rsid w:val="000D7967"/>
    <w:rsid w:val="000E089C"/>
    <w:rsid w:val="000E1857"/>
    <w:rsid w:val="000E2243"/>
    <w:rsid w:val="000E3B66"/>
    <w:rsid w:val="000E3CB2"/>
    <w:rsid w:val="000F2892"/>
    <w:rsid w:val="000F31E2"/>
    <w:rsid w:val="000F5214"/>
    <w:rsid w:val="000F63C2"/>
    <w:rsid w:val="00104B62"/>
    <w:rsid w:val="0010553E"/>
    <w:rsid w:val="00106B43"/>
    <w:rsid w:val="00106FD2"/>
    <w:rsid w:val="00114381"/>
    <w:rsid w:val="00114F3A"/>
    <w:rsid w:val="001160CB"/>
    <w:rsid w:val="0012360D"/>
    <w:rsid w:val="00125799"/>
    <w:rsid w:val="0012646D"/>
    <w:rsid w:val="00126B73"/>
    <w:rsid w:val="00126BDC"/>
    <w:rsid w:val="00130239"/>
    <w:rsid w:val="00132A65"/>
    <w:rsid w:val="001330B8"/>
    <w:rsid w:val="00133773"/>
    <w:rsid w:val="001343B2"/>
    <w:rsid w:val="00135137"/>
    <w:rsid w:val="001469A7"/>
    <w:rsid w:val="001506DD"/>
    <w:rsid w:val="00152501"/>
    <w:rsid w:val="00152FA1"/>
    <w:rsid w:val="00157572"/>
    <w:rsid w:val="00161E37"/>
    <w:rsid w:val="001657AC"/>
    <w:rsid w:val="00166108"/>
    <w:rsid w:val="0016626F"/>
    <w:rsid w:val="00171896"/>
    <w:rsid w:val="00172879"/>
    <w:rsid w:val="00173324"/>
    <w:rsid w:val="0017458E"/>
    <w:rsid w:val="00174DCE"/>
    <w:rsid w:val="00180C7C"/>
    <w:rsid w:val="00187E6D"/>
    <w:rsid w:val="001A3630"/>
    <w:rsid w:val="001A447C"/>
    <w:rsid w:val="001A6223"/>
    <w:rsid w:val="001A6CE0"/>
    <w:rsid w:val="001A6E1E"/>
    <w:rsid w:val="001B19FE"/>
    <w:rsid w:val="001B2C8D"/>
    <w:rsid w:val="001B5295"/>
    <w:rsid w:val="001B5EA8"/>
    <w:rsid w:val="001B5FEA"/>
    <w:rsid w:val="001B7D6A"/>
    <w:rsid w:val="001C1E9D"/>
    <w:rsid w:val="001C312E"/>
    <w:rsid w:val="001D530B"/>
    <w:rsid w:val="001D55F0"/>
    <w:rsid w:val="001E378D"/>
    <w:rsid w:val="001E56D8"/>
    <w:rsid w:val="001E7976"/>
    <w:rsid w:val="001F0357"/>
    <w:rsid w:val="001F061D"/>
    <w:rsid w:val="001F2E3C"/>
    <w:rsid w:val="001F4BBB"/>
    <w:rsid w:val="001F640B"/>
    <w:rsid w:val="00204421"/>
    <w:rsid w:val="00206D10"/>
    <w:rsid w:val="002105E5"/>
    <w:rsid w:val="002118B7"/>
    <w:rsid w:val="00214589"/>
    <w:rsid w:val="0021532B"/>
    <w:rsid w:val="00220C55"/>
    <w:rsid w:val="0023172B"/>
    <w:rsid w:val="00231CAD"/>
    <w:rsid w:val="0024035F"/>
    <w:rsid w:val="0024482E"/>
    <w:rsid w:val="00251106"/>
    <w:rsid w:val="00252279"/>
    <w:rsid w:val="00253C3B"/>
    <w:rsid w:val="00256501"/>
    <w:rsid w:val="0025718B"/>
    <w:rsid w:val="00262F8A"/>
    <w:rsid w:val="00263079"/>
    <w:rsid w:val="0026411E"/>
    <w:rsid w:val="00270353"/>
    <w:rsid w:val="00271ACD"/>
    <w:rsid w:val="00271D22"/>
    <w:rsid w:val="0027378D"/>
    <w:rsid w:val="00274BBE"/>
    <w:rsid w:val="002766FE"/>
    <w:rsid w:val="00282850"/>
    <w:rsid w:val="00284760"/>
    <w:rsid w:val="00284C9B"/>
    <w:rsid w:val="002858A7"/>
    <w:rsid w:val="00290A89"/>
    <w:rsid w:val="00291EB2"/>
    <w:rsid w:val="00293E61"/>
    <w:rsid w:val="00294EAD"/>
    <w:rsid w:val="002A0921"/>
    <w:rsid w:val="002A0C6A"/>
    <w:rsid w:val="002A11C9"/>
    <w:rsid w:val="002A27F0"/>
    <w:rsid w:val="002A521A"/>
    <w:rsid w:val="002B4D1B"/>
    <w:rsid w:val="002B5647"/>
    <w:rsid w:val="002B7155"/>
    <w:rsid w:val="002C168D"/>
    <w:rsid w:val="002C1732"/>
    <w:rsid w:val="002C4EF1"/>
    <w:rsid w:val="002C51AD"/>
    <w:rsid w:val="002D2BFC"/>
    <w:rsid w:val="002D7D44"/>
    <w:rsid w:val="002E05D9"/>
    <w:rsid w:val="002E1CD1"/>
    <w:rsid w:val="002E2E7C"/>
    <w:rsid w:val="002E484A"/>
    <w:rsid w:val="002E6199"/>
    <w:rsid w:val="002F0A26"/>
    <w:rsid w:val="00300980"/>
    <w:rsid w:val="003015BF"/>
    <w:rsid w:val="00310684"/>
    <w:rsid w:val="00311668"/>
    <w:rsid w:val="0031377E"/>
    <w:rsid w:val="00313DCE"/>
    <w:rsid w:val="003151B9"/>
    <w:rsid w:val="00317252"/>
    <w:rsid w:val="00321BF4"/>
    <w:rsid w:val="00323B04"/>
    <w:rsid w:val="00326A1F"/>
    <w:rsid w:val="003277EF"/>
    <w:rsid w:val="0033249F"/>
    <w:rsid w:val="0033688E"/>
    <w:rsid w:val="0034547C"/>
    <w:rsid w:val="00355265"/>
    <w:rsid w:val="00361AB6"/>
    <w:rsid w:val="003649CA"/>
    <w:rsid w:val="0036575F"/>
    <w:rsid w:val="003741DA"/>
    <w:rsid w:val="00375E2D"/>
    <w:rsid w:val="00381B0E"/>
    <w:rsid w:val="00382BFB"/>
    <w:rsid w:val="00384DBC"/>
    <w:rsid w:val="00385763"/>
    <w:rsid w:val="00385789"/>
    <w:rsid w:val="00390D9C"/>
    <w:rsid w:val="003927A3"/>
    <w:rsid w:val="00392D69"/>
    <w:rsid w:val="003A22EB"/>
    <w:rsid w:val="003A47C3"/>
    <w:rsid w:val="003A7634"/>
    <w:rsid w:val="003A7982"/>
    <w:rsid w:val="003A7CC4"/>
    <w:rsid w:val="003B0701"/>
    <w:rsid w:val="003B19C7"/>
    <w:rsid w:val="003B24E2"/>
    <w:rsid w:val="003B3089"/>
    <w:rsid w:val="003B69E1"/>
    <w:rsid w:val="003B6FB6"/>
    <w:rsid w:val="003B7094"/>
    <w:rsid w:val="003C05C1"/>
    <w:rsid w:val="003C331E"/>
    <w:rsid w:val="003E78E1"/>
    <w:rsid w:val="003F054C"/>
    <w:rsid w:val="003F0B52"/>
    <w:rsid w:val="003F314B"/>
    <w:rsid w:val="003F3BBD"/>
    <w:rsid w:val="003F6673"/>
    <w:rsid w:val="004006CC"/>
    <w:rsid w:val="00400C3A"/>
    <w:rsid w:val="00400E2E"/>
    <w:rsid w:val="004015F1"/>
    <w:rsid w:val="00404D12"/>
    <w:rsid w:val="00413B5D"/>
    <w:rsid w:val="004147F5"/>
    <w:rsid w:val="00423512"/>
    <w:rsid w:val="00425ACA"/>
    <w:rsid w:val="0042609B"/>
    <w:rsid w:val="00426C65"/>
    <w:rsid w:val="00427D7B"/>
    <w:rsid w:val="00435EFD"/>
    <w:rsid w:val="00441F77"/>
    <w:rsid w:val="00445B9C"/>
    <w:rsid w:val="00445D46"/>
    <w:rsid w:val="00450C04"/>
    <w:rsid w:val="0045320F"/>
    <w:rsid w:val="0046227F"/>
    <w:rsid w:val="00464EB1"/>
    <w:rsid w:val="00465305"/>
    <w:rsid w:val="00467C0E"/>
    <w:rsid w:val="004707EB"/>
    <w:rsid w:val="00471358"/>
    <w:rsid w:val="00473933"/>
    <w:rsid w:val="004774DA"/>
    <w:rsid w:val="00477A1A"/>
    <w:rsid w:val="00482048"/>
    <w:rsid w:val="0048207F"/>
    <w:rsid w:val="0048658D"/>
    <w:rsid w:val="00486C33"/>
    <w:rsid w:val="0049101A"/>
    <w:rsid w:val="00494D70"/>
    <w:rsid w:val="004A0FA1"/>
    <w:rsid w:val="004A2EFD"/>
    <w:rsid w:val="004A38EB"/>
    <w:rsid w:val="004A4FD5"/>
    <w:rsid w:val="004A6E7A"/>
    <w:rsid w:val="004B5F27"/>
    <w:rsid w:val="004C139B"/>
    <w:rsid w:val="004C1646"/>
    <w:rsid w:val="004C3BAD"/>
    <w:rsid w:val="004C5D3E"/>
    <w:rsid w:val="004D1770"/>
    <w:rsid w:val="004D6C59"/>
    <w:rsid w:val="004E00AB"/>
    <w:rsid w:val="004E14E4"/>
    <w:rsid w:val="004E1BD3"/>
    <w:rsid w:val="004F289F"/>
    <w:rsid w:val="004F77CE"/>
    <w:rsid w:val="00501DE5"/>
    <w:rsid w:val="00502307"/>
    <w:rsid w:val="005024F0"/>
    <w:rsid w:val="00502C58"/>
    <w:rsid w:val="00507420"/>
    <w:rsid w:val="00510336"/>
    <w:rsid w:val="00510F07"/>
    <w:rsid w:val="005134E8"/>
    <w:rsid w:val="005139E7"/>
    <w:rsid w:val="00521149"/>
    <w:rsid w:val="0052214B"/>
    <w:rsid w:val="005245CF"/>
    <w:rsid w:val="005302AE"/>
    <w:rsid w:val="00533314"/>
    <w:rsid w:val="00534D04"/>
    <w:rsid w:val="005372B7"/>
    <w:rsid w:val="005377B9"/>
    <w:rsid w:val="00537B6F"/>
    <w:rsid w:val="00553C46"/>
    <w:rsid w:val="00556E91"/>
    <w:rsid w:val="00557AC6"/>
    <w:rsid w:val="00570317"/>
    <w:rsid w:val="00570E4C"/>
    <w:rsid w:val="00573EDB"/>
    <w:rsid w:val="005753E1"/>
    <w:rsid w:val="0057612F"/>
    <w:rsid w:val="00580E55"/>
    <w:rsid w:val="00581A73"/>
    <w:rsid w:val="00582D9C"/>
    <w:rsid w:val="00586D15"/>
    <w:rsid w:val="00587F94"/>
    <w:rsid w:val="00590336"/>
    <w:rsid w:val="00592E9D"/>
    <w:rsid w:val="00597C08"/>
    <w:rsid w:val="005A214A"/>
    <w:rsid w:val="005A31AF"/>
    <w:rsid w:val="005B3062"/>
    <w:rsid w:val="005B40BF"/>
    <w:rsid w:val="005B57DB"/>
    <w:rsid w:val="005B5B12"/>
    <w:rsid w:val="005B6364"/>
    <w:rsid w:val="005B7720"/>
    <w:rsid w:val="005C2981"/>
    <w:rsid w:val="005C354F"/>
    <w:rsid w:val="005C657F"/>
    <w:rsid w:val="005D0374"/>
    <w:rsid w:val="005D18D1"/>
    <w:rsid w:val="005D393E"/>
    <w:rsid w:val="005D3DC7"/>
    <w:rsid w:val="005E03CC"/>
    <w:rsid w:val="005E2CC9"/>
    <w:rsid w:val="005E5E6F"/>
    <w:rsid w:val="005E77E4"/>
    <w:rsid w:val="005F0C17"/>
    <w:rsid w:val="005F2A4B"/>
    <w:rsid w:val="005F3568"/>
    <w:rsid w:val="005F59ED"/>
    <w:rsid w:val="005F7D2B"/>
    <w:rsid w:val="00600022"/>
    <w:rsid w:val="00602E18"/>
    <w:rsid w:val="0061128F"/>
    <w:rsid w:val="006120D7"/>
    <w:rsid w:val="006134D8"/>
    <w:rsid w:val="00615584"/>
    <w:rsid w:val="006160AF"/>
    <w:rsid w:val="00623225"/>
    <w:rsid w:val="0063539E"/>
    <w:rsid w:val="00637092"/>
    <w:rsid w:val="0064335C"/>
    <w:rsid w:val="0064674B"/>
    <w:rsid w:val="00647CF9"/>
    <w:rsid w:val="00650774"/>
    <w:rsid w:val="00650C97"/>
    <w:rsid w:val="00652DDB"/>
    <w:rsid w:val="00653CA0"/>
    <w:rsid w:val="00675583"/>
    <w:rsid w:val="00675DC9"/>
    <w:rsid w:val="006831A7"/>
    <w:rsid w:val="00685562"/>
    <w:rsid w:val="006904A1"/>
    <w:rsid w:val="006972FE"/>
    <w:rsid w:val="006A0D8D"/>
    <w:rsid w:val="006A40A8"/>
    <w:rsid w:val="006A53CD"/>
    <w:rsid w:val="006A73A5"/>
    <w:rsid w:val="006C01AC"/>
    <w:rsid w:val="006C0EC6"/>
    <w:rsid w:val="006C4CC9"/>
    <w:rsid w:val="006C6BFF"/>
    <w:rsid w:val="006D1402"/>
    <w:rsid w:val="006D28D7"/>
    <w:rsid w:val="006D4633"/>
    <w:rsid w:val="006D4B56"/>
    <w:rsid w:val="006D545B"/>
    <w:rsid w:val="006D568D"/>
    <w:rsid w:val="006D56E3"/>
    <w:rsid w:val="006E0A75"/>
    <w:rsid w:val="006E18DB"/>
    <w:rsid w:val="006E720A"/>
    <w:rsid w:val="006E757F"/>
    <w:rsid w:val="006F1065"/>
    <w:rsid w:val="006F4D6D"/>
    <w:rsid w:val="006F7C58"/>
    <w:rsid w:val="006F7D55"/>
    <w:rsid w:val="00700495"/>
    <w:rsid w:val="007026E6"/>
    <w:rsid w:val="007059D1"/>
    <w:rsid w:val="00707E75"/>
    <w:rsid w:val="007106B3"/>
    <w:rsid w:val="007106C0"/>
    <w:rsid w:val="00712C56"/>
    <w:rsid w:val="007144A6"/>
    <w:rsid w:val="00716667"/>
    <w:rsid w:val="00717801"/>
    <w:rsid w:val="00720873"/>
    <w:rsid w:val="007228C2"/>
    <w:rsid w:val="007230AB"/>
    <w:rsid w:val="0073026E"/>
    <w:rsid w:val="007335B7"/>
    <w:rsid w:val="007350DF"/>
    <w:rsid w:val="0073639F"/>
    <w:rsid w:val="00742C5E"/>
    <w:rsid w:val="00742DED"/>
    <w:rsid w:val="007508C6"/>
    <w:rsid w:val="00750E79"/>
    <w:rsid w:val="007619B7"/>
    <w:rsid w:val="007647A0"/>
    <w:rsid w:val="00765A47"/>
    <w:rsid w:val="00772A41"/>
    <w:rsid w:val="00777721"/>
    <w:rsid w:val="00780C65"/>
    <w:rsid w:val="00784A2E"/>
    <w:rsid w:val="0079044E"/>
    <w:rsid w:val="00790F3B"/>
    <w:rsid w:val="00792BA8"/>
    <w:rsid w:val="007932C7"/>
    <w:rsid w:val="0079413A"/>
    <w:rsid w:val="007A0B08"/>
    <w:rsid w:val="007A0F64"/>
    <w:rsid w:val="007A60CA"/>
    <w:rsid w:val="007A6580"/>
    <w:rsid w:val="007B3DEE"/>
    <w:rsid w:val="007B43FB"/>
    <w:rsid w:val="007B553D"/>
    <w:rsid w:val="007B61D4"/>
    <w:rsid w:val="007B63AA"/>
    <w:rsid w:val="007B78D0"/>
    <w:rsid w:val="007C268B"/>
    <w:rsid w:val="007C7638"/>
    <w:rsid w:val="007D2B85"/>
    <w:rsid w:val="007D5519"/>
    <w:rsid w:val="007D58AA"/>
    <w:rsid w:val="007D71B9"/>
    <w:rsid w:val="007E32D5"/>
    <w:rsid w:val="007E552C"/>
    <w:rsid w:val="007F1665"/>
    <w:rsid w:val="007F3100"/>
    <w:rsid w:val="008004C9"/>
    <w:rsid w:val="0080325F"/>
    <w:rsid w:val="008052ED"/>
    <w:rsid w:val="00805AD8"/>
    <w:rsid w:val="0080612C"/>
    <w:rsid w:val="00806BE6"/>
    <w:rsid w:val="00807D2E"/>
    <w:rsid w:val="00807D35"/>
    <w:rsid w:val="008149F7"/>
    <w:rsid w:val="00814F32"/>
    <w:rsid w:val="008153AF"/>
    <w:rsid w:val="00815E79"/>
    <w:rsid w:val="0082044D"/>
    <w:rsid w:val="0082287D"/>
    <w:rsid w:val="008231F1"/>
    <w:rsid w:val="008348C4"/>
    <w:rsid w:val="0083520F"/>
    <w:rsid w:val="00836B59"/>
    <w:rsid w:val="00836FE5"/>
    <w:rsid w:val="008413F6"/>
    <w:rsid w:val="00842C19"/>
    <w:rsid w:val="00851035"/>
    <w:rsid w:val="00851CA6"/>
    <w:rsid w:val="00855A8C"/>
    <w:rsid w:val="00860D99"/>
    <w:rsid w:val="008654DD"/>
    <w:rsid w:val="008661CA"/>
    <w:rsid w:val="008738A7"/>
    <w:rsid w:val="00875B74"/>
    <w:rsid w:val="00876017"/>
    <w:rsid w:val="00876107"/>
    <w:rsid w:val="0088020A"/>
    <w:rsid w:val="00882084"/>
    <w:rsid w:val="00882293"/>
    <w:rsid w:val="00885990"/>
    <w:rsid w:val="008905F9"/>
    <w:rsid w:val="008933A9"/>
    <w:rsid w:val="008A4AA7"/>
    <w:rsid w:val="008B759E"/>
    <w:rsid w:val="008C1B99"/>
    <w:rsid w:val="008C53F3"/>
    <w:rsid w:val="008D062D"/>
    <w:rsid w:val="008D754A"/>
    <w:rsid w:val="008E0518"/>
    <w:rsid w:val="008E2C82"/>
    <w:rsid w:val="008F36A0"/>
    <w:rsid w:val="008F62EB"/>
    <w:rsid w:val="008F7416"/>
    <w:rsid w:val="00900398"/>
    <w:rsid w:val="00900BE8"/>
    <w:rsid w:val="00910DF8"/>
    <w:rsid w:val="00917039"/>
    <w:rsid w:val="00920AF2"/>
    <w:rsid w:val="00922C7A"/>
    <w:rsid w:val="00924392"/>
    <w:rsid w:val="00926DDC"/>
    <w:rsid w:val="00930ED8"/>
    <w:rsid w:val="00931259"/>
    <w:rsid w:val="00932E0E"/>
    <w:rsid w:val="00933A42"/>
    <w:rsid w:val="00942806"/>
    <w:rsid w:val="009433F3"/>
    <w:rsid w:val="00943C95"/>
    <w:rsid w:val="00946B95"/>
    <w:rsid w:val="0095004E"/>
    <w:rsid w:val="00952A40"/>
    <w:rsid w:val="0095444F"/>
    <w:rsid w:val="00955CE5"/>
    <w:rsid w:val="0096283B"/>
    <w:rsid w:val="00965768"/>
    <w:rsid w:val="00965934"/>
    <w:rsid w:val="00966F87"/>
    <w:rsid w:val="0096744A"/>
    <w:rsid w:val="0097055F"/>
    <w:rsid w:val="00970772"/>
    <w:rsid w:val="00971187"/>
    <w:rsid w:val="009722B8"/>
    <w:rsid w:val="00972BAE"/>
    <w:rsid w:val="00975147"/>
    <w:rsid w:val="00975AA0"/>
    <w:rsid w:val="0097668D"/>
    <w:rsid w:val="00981D6C"/>
    <w:rsid w:val="0098260C"/>
    <w:rsid w:val="00982D26"/>
    <w:rsid w:val="00983BD3"/>
    <w:rsid w:val="00984757"/>
    <w:rsid w:val="00985150"/>
    <w:rsid w:val="00985343"/>
    <w:rsid w:val="00992792"/>
    <w:rsid w:val="00992AA3"/>
    <w:rsid w:val="00992D35"/>
    <w:rsid w:val="00993F1D"/>
    <w:rsid w:val="00995B9D"/>
    <w:rsid w:val="00996B01"/>
    <w:rsid w:val="009A2284"/>
    <w:rsid w:val="009A285C"/>
    <w:rsid w:val="009A62F4"/>
    <w:rsid w:val="009B13DB"/>
    <w:rsid w:val="009B1A1C"/>
    <w:rsid w:val="009B2B72"/>
    <w:rsid w:val="009B357D"/>
    <w:rsid w:val="009B4095"/>
    <w:rsid w:val="009B49EB"/>
    <w:rsid w:val="009B77BF"/>
    <w:rsid w:val="009C30EC"/>
    <w:rsid w:val="009C6A18"/>
    <w:rsid w:val="009C724A"/>
    <w:rsid w:val="009D1929"/>
    <w:rsid w:val="009D1DE1"/>
    <w:rsid w:val="009D2D0F"/>
    <w:rsid w:val="009E0DE1"/>
    <w:rsid w:val="009E2484"/>
    <w:rsid w:val="009E6761"/>
    <w:rsid w:val="009E6AA0"/>
    <w:rsid w:val="009F04D1"/>
    <w:rsid w:val="009F08DE"/>
    <w:rsid w:val="009F2E52"/>
    <w:rsid w:val="009F41B8"/>
    <w:rsid w:val="009F4728"/>
    <w:rsid w:val="009F6B25"/>
    <w:rsid w:val="00A008E8"/>
    <w:rsid w:val="00A00DB9"/>
    <w:rsid w:val="00A012BE"/>
    <w:rsid w:val="00A029B4"/>
    <w:rsid w:val="00A060B8"/>
    <w:rsid w:val="00A10FCA"/>
    <w:rsid w:val="00A134C5"/>
    <w:rsid w:val="00A146D9"/>
    <w:rsid w:val="00A14F8F"/>
    <w:rsid w:val="00A16706"/>
    <w:rsid w:val="00A22352"/>
    <w:rsid w:val="00A23CA0"/>
    <w:rsid w:val="00A23ED1"/>
    <w:rsid w:val="00A25071"/>
    <w:rsid w:val="00A27558"/>
    <w:rsid w:val="00A32C77"/>
    <w:rsid w:val="00A34D60"/>
    <w:rsid w:val="00A35E18"/>
    <w:rsid w:val="00A35E5A"/>
    <w:rsid w:val="00A37797"/>
    <w:rsid w:val="00A440B4"/>
    <w:rsid w:val="00A44EBF"/>
    <w:rsid w:val="00A45A4E"/>
    <w:rsid w:val="00A4666B"/>
    <w:rsid w:val="00A46C4E"/>
    <w:rsid w:val="00A472BC"/>
    <w:rsid w:val="00A4763B"/>
    <w:rsid w:val="00A53EF7"/>
    <w:rsid w:val="00A54A1F"/>
    <w:rsid w:val="00A56320"/>
    <w:rsid w:val="00A575A0"/>
    <w:rsid w:val="00A712ED"/>
    <w:rsid w:val="00A729A0"/>
    <w:rsid w:val="00A731B0"/>
    <w:rsid w:val="00A7489F"/>
    <w:rsid w:val="00A810FD"/>
    <w:rsid w:val="00A85693"/>
    <w:rsid w:val="00A85F88"/>
    <w:rsid w:val="00A86387"/>
    <w:rsid w:val="00A9272E"/>
    <w:rsid w:val="00A92CF0"/>
    <w:rsid w:val="00A976CD"/>
    <w:rsid w:val="00A97A25"/>
    <w:rsid w:val="00A97E2A"/>
    <w:rsid w:val="00AA0A94"/>
    <w:rsid w:val="00AB73CF"/>
    <w:rsid w:val="00AC04DC"/>
    <w:rsid w:val="00AC4094"/>
    <w:rsid w:val="00AC53B5"/>
    <w:rsid w:val="00AC697D"/>
    <w:rsid w:val="00AC77BB"/>
    <w:rsid w:val="00AD4878"/>
    <w:rsid w:val="00AD5E0E"/>
    <w:rsid w:val="00AD6AE3"/>
    <w:rsid w:val="00AE07AA"/>
    <w:rsid w:val="00AE14C7"/>
    <w:rsid w:val="00AE460F"/>
    <w:rsid w:val="00AF7609"/>
    <w:rsid w:val="00B03EE4"/>
    <w:rsid w:val="00B1130B"/>
    <w:rsid w:val="00B26BDA"/>
    <w:rsid w:val="00B275EC"/>
    <w:rsid w:val="00B30604"/>
    <w:rsid w:val="00B41773"/>
    <w:rsid w:val="00B41970"/>
    <w:rsid w:val="00B42707"/>
    <w:rsid w:val="00B436F2"/>
    <w:rsid w:val="00B45ED7"/>
    <w:rsid w:val="00B4789E"/>
    <w:rsid w:val="00B5583F"/>
    <w:rsid w:val="00B63D95"/>
    <w:rsid w:val="00B649BD"/>
    <w:rsid w:val="00B72C20"/>
    <w:rsid w:val="00B736BC"/>
    <w:rsid w:val="00B75528"/>
    <w:rsid w:val="00B760EF"/>
    <w:rsid w:val="00B76F8E"/>
    <w:rsid w:val="00B80475"/>
    <w:rsid w:val="00B83849"/>
    <w:rsid w:val="00B923FF"/>
    <w:rsid w:val="00B94BDB"/>
    <w:rsid w:val="00B9766B"/>
    <w:rsid w:val="00BA0D6F"/>
    <w:rsid w:val="00BA0EC2"/>
    <w:rsid w:val="00BA20AB"/>
    <w:rsid w:val="00BA30AA"/>
    <w:rsid w:val="00BA7A28"/>
    <w:rsid w:val="00BB07EF"/>
    <w:rsid w:val="00BB24E3"/>
    <w:rsid w:val="00BC260F"/>
    <w:rsid w:val="00BC2EB7"/>
    <w:rsid w:val="00BC47F2"/>
    <w:rsid w:val="00BC4CCB"/>
    <w:rsid w:val="00BD20D3"/>
    <w:rsid w:val="00BD3F30"/>
    <w:rsid w:val="00BD550E"/>
    <w:rsid w:val="00BE6A68"/>
    <w:rsid w:val="00BE6D84"/>
    <w:rsid w:val="00BE6DB6"/>
    <w:rsid w:val="00BE7B65"/>
    <w:rsid w:val="00BF65F3"/>
    <w:rsid w:val="00C001C4"/>
    <w:rsid w:val="00C03D75"/>
    <w:rsid w:val="00C042C7"/>
    <w:rsid w:val="00C07C44"/>
    <w:rsid w:val="00C17426"/>
    <w:rsid w:val="00C2078C"/>
    <w:rsid w:val="00C20D64"/>
    <w:rsid w:val="00C21318"/>
    <w:rsid w:val="00C22E9E"/>
    <w:rsid w:val="00C26A15"/>
    <w:rsid w:val="00C27E02"/>
    <w:rsid w:val="00C3057E"/>
    <w:rsid w:val="00C3162C"/>
    <w:rsid w:val="00C316FD"/>
    <w:rsid w:val="00C322C5"/>
    <w:rsid w:val="00C42F15"/>
    <w:rsid w:val="00C43229"/>
    <w:rsid w:val="00C4701A"/>
    <w:rsid w:val="00C50167"/>
    <w:rsid w:val="00C52885"/>
    <w:rsid w:val="00C54B57"/>
    <w:rsid w:val="00C61517"/>
    <w:rsid w:val="00C61CBB"/>
    <w:rsid w:val="00C65629"/>
    <w:rsid w:val="00C65FB7"/>
    <w:rsid w:val="00C67F75"/>
    <w:rsid w:val="00C70D26"/>
    <w:rsid w:val="00C7297B"/>
    <w:rsid w:val="00C73239"/>
    <w:rsid w:val="00C75AB6"/>
    <w:rsid w:val="00C75CD9"/>
    <w:rsid w:val="00C87B6D"/>
    <w:rsid w:val="00C911E8"/>
    <w:rsid w:val="00C949FF"/>
    <w:rsid w:val="00C952F0"/>
    <w:rsid w:val="00C965E3"/>
    <w:rsid w:val="00C9716F"/>
    <w:rsid w:val="00C97B7B"/>
    <w:rsid w:val="00CA0349"/>
    <w:rsid w:val="00CB2E5E"/>
    <w:rsid w:val="00CC0F20"/>
    <w:rsid w:val="00CC3150"/>
    <w:rsid w:val="00CC4D66"/>
    <w:rsid w:val="00CD148E"/>
    <w:rsid w:val="00CD303B"/>
    <w:rsid w:val="00CD32C7"/>
    <w:rsid w:val="00CD3506"/>
    <w:rsid w:val="00CD7043"/>
    <w:rsid w:val="00CE054A"/>
    <w:rsid w:val="00CE1EE9"/>
    <w:rsid w:val="00CE76B4"/>
    <w:rsid w:val="00CF0480"/>
    <w:rsid w:val="00CF54FA"/>
    <w:rsid w:val="00CF5E51"/>
    <w:rsid w:val="00CF603E"/>
    <w:rsid w:val="00D01B3A"/>
    <w:rsid w:val="00D02C93"/>
    <w:rsid w:val="00D1084C"/>
    <w:rsid w:val="00D11728"/>
    <w:rsid w:val="00D1197F"/>
    <w:rsid w:val="00D127ED"/>
    <w:rsid w:val="00D13F8E"/>
    <w:rsid w:val="00D147A0"/>
    <w:rsid w:val="00D15799"/>
    <w:rsid w:val="00D17211"/>
    <w:rsid w:val="00D17A90"/>
    <w:rsid w:val="00D17EA8"/>
    <w:rsid w:val="00D20540"/>
    <w:rsid w:val="00D212B3"/>
    <w:rsid w:val="00D256A4"/>
    <w:rsid w:val="00D3200F"/>
    <w:rsid w:val="00D35AA0"/>
    <w:rsid w:val="00D40BA9"/>
    <w:rsid w:val="00D431FE"/>
    <w:rsid w:val="00D4698C"/>
    <w:rsid w:val="00D46A27"/>
    <w:rsid w:val="00D523D7"/>
    <w:rsid w:val="00D5353E"/>
    <w:rsid w:val="00D53681"/>
    <w:rsid w:val="00D55400"/>
    <w:rsid w:val="00D557C1"/>
    <w:rsid w:val="00D5583B"/>
    <w:rsid w:val="00D60566"/>
    <w:rsid w:val="00D632D3"/>
    <w:rsid w:val="00D651B9"/>
    <w:rsid w:val="00D654F4"/>
    <w:rsid w:val="00D66F68"/>
    <w:rsid w:val="00D70422"/>
    <w:rsid w:val="00D71FA1"/>
    <w:rsid w:val="00D72F43"/>
    <w:rsid w:val="00D76637"/>
    <w:rsid w:val="00D80B72"/>
    <w:rsid w:val="00D852D1"/>
    <w:rsid w:val="00D863A7"/>
    <w:rsid w:val="00D922FC"/>
    <w:rsid w:val="00D96CD9"/>
    <w:rsid w:val="00D97E2A"/>
    <w:rsid w:val="00DA38B7"/>
    <w:rsid w:val="00DB292D"/>
    <w:rsid w:val="00DB29CA"/>
    <w:rsid w:val="00DC1332"/>
    <w:rsid w:val="00DC33A5"/>
    <w:rsid w:val="00DD231D"/>
    <w:rsid w:val="00DD2985"/>
    <w:rsid w:val="00DD3C55"/>
    <w:rsid w:val="00DE08F4"/>
    <w:rsid w:val="00DE1A13"/>
    <w:rsid w:val="00DE35F1"/>
    <w:rsid w:val="00DE3CEE"/>
    <w:rsid w:val="00DE6601"/>
    <w:rsid w:val="00DE69AF"/>
    <w:rsid w:val="00DE6C2A"/>
    <w:rsid w:val="00DE705F"/>
    <w:rsid w:val="00DE7FD1"/>
    <w:rsid w:val="00DF1894"/>
    <w:rsid w:val="00DF19EA"/>
    <w:rsid w:val="00DF4BA0"/>
    <w:rsid w:val="00DF7095"/>
    <w:rsid w:val="00E0150D"/>
    <w:rsid w:val="00E04B4B"/>
    <w:rsid w:val="00E05260"/>
    <w:rsid w:val="00E063F7"/>
    <w:rsid w:val="00E11D69"/>
    <w:rsid w:val="00E123B7"/>
    <w:rsid w:val="00E133B9"/>
    <w:rsid w:val="00E15226"/>
    <w:rsid w:val="00E157E7"/>
    <w:rsid w:val="00E16AD2"/>
    <w:rsid w:val="00E17666"/>
    <w:rsid w:val="00E212B0"/>
    <w:rsid w:val="00E21E18"/>
    <w:rsid w:val="00E229D2"/>
    <w:rsid w:val="00E22EF9"/>
    <w:rsid w:val="00E2539D"/>
    <w:rsid w:val="00E25A96"/>
    <w:rsid w:val="00E33864"/>
    <w:rsid w:val="00E3398F"/>
    <w:rsid w:val="00E458AF"/>
    <w:rsid w:val="00E500A7"/>
    <w:rsid w:val="00E54BDF"/>
    <w:rsid w:val="00E562B5"/>
    <w:rsid w:val="00E62CC6"/>
    <w:rsid w:val="00E648BC"/>
    <w:rsid w:val="00E739B5"/>
    <w:rsid w:val="00E742F8"/>
    <w:rsid w:val="00E74498"/>
    <w:rsid w:val="00E74E87"/>
    <w:rsid w:val="00E82392"/>
    <w:rsid w:val="00E91203"/>
    <w:rsid w:val="00E923CE"/>
    <w:rsid w:val="00E929E7"/>
    <w:rsid w:val="00E961AA"/>
    <w:rsid w:val="00EA0684"/>
    <w:rsid w:val="00EA0B20"/>
    <w:rsid w:val="00EA0D43"/>
    <w:rsid w:val="00EA3BF3"/>
    <w:rsid w:val="00EA6BC6"/>
    <w:rsid w:val="00EB2C10"/>
    <w:rsid w:val="00EB368D"/>
    <w:rsid w:val="00EB514D"/>
    <w:rsid w:val="00EB73BE"/>
    <w:rsid w:val="00ED4907"/>
    <w:rsid w:val="00ED55E6"/>
    <w:rsid w:val="00EE0085"/>
    <w:rsid w:val="00EE0A47"/>
    <w:rsid w:val="00EE3FBB"/>
    <w:rsid w:val="00EE40C3"/>
    <w:rsid w:val="00EE4170"/>
    <w:rsid w:val="00EF0C71"/>
    <w:rsid w:val="00EF1F03"/>
    <w:rsid w:val="00EF3AB5"/>
    <w:rsid w:val="00EF70D8"/>
    <w:rsid w:val="00F06871"/>
    <w:rsid w:val="00F13B09"/>
    <w:rsid w:val="00F14DC7"/>
    <w:rsid w:val="00F17018"/>
    <w:rsid w:val="00F261A4"/>
    <w:rsid w:val="00F27081"/>
    <w:rsid w:val="00F351A0"/>
    <w:rsid w:val="00F35458"/>
    <w:rsid w:val="00F36C48"/>
    <w:rsid w:val="00F36DA9"/>
    <w:rsid w:val="00F4042B"/>
    <w:rsid w:val="00F43933"/>
    <w:rsid w:val="00F44921"/>
    <w:rsid w:val="00F573F0"/>
    <w:rsid w:val="00F64D61"/>
    <w:rsid w:val="00F67C3C"/>
    <w:rsid w:val="00F71363"/>
    <w:rsid w:val="00F82F31"/>
    <w:rsid w:val="00F82F74"/>
    <w:rsid w:val="00F85F77"/>
    <w:rsid w:val="00F877CB"/>
    <w:rsid w:val="00F92066"/>
    <w:rsid w:val="00F923A0"/>
    <w:rsid w:val="00F92AEA"/>
    <w:rsid w:val="00F97C59"/>
    <w:rsid w:val="00FA10BA"/>
    <w:rsid w:val="00FA226D"/>
    <w:rsid w:val="00FA2397"/>
    <w:rsid w:val="00FA3732"/>
    <w:rsid w:val="00FA61E2"/>
    <w:rsid w:val="00FB509B"/>
    <w:rsid w:val="00FC1A8A"/>
    <w:rsid w:val="00FC26A7"/>
    <w:rsid w:val="00FC55DE"/>
    <w:rsid w:val="00FC5697"/>
    <w:rsid w:val="00FC61E9"/>
    <w:rsid w:val="00FD1FA9"/>
    <w:rsid w:val="00FD5AE3"/>
    <w:rsid w:val="00FE1015"/>
    <w:rsid w:val="00FE13FF"/>
    <w:rsid w:val="00FE6BF2"/>
    <w:rsid w:val="00FF354A"/>
    <w:rsid w:val="00FF3C80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6497B9"/>
  <w15:chartTrackingRefBased/>
  <w15:docId w15:val="{AA5D08EB-3239-4FA7-9014-89265D0AA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rsid w:val="001F03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rsid w:val="001F03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F03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F03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F03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F03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F03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F03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F03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F03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03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F03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F035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F035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F03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F035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F03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F03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qFormat/>
    <w:rsid w:val="001F03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1F03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rsid w:val="001F03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F03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rsid w:val="001F03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F035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rsid w:val="001F0357"/>
    <w:pPr>
      <w:ind w:left="720"/>
      <w:contextualSpacing/>
    </w:pPr>
  </w:style>
  <w:style w:type="character" w:styleId="nfaseIntensa">
    <w:name w:val="Intense Emphasis"/>
    <w:basedOn w:val="Fontepargpadro"/>
    <w:uiPriority w:val="21"/>
    <w:rsid w:val="001F035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rsid w:val="001F03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F035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rsid w:val="001F0357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F03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0357"/>
  </w:style>
  <w:style w:type="paragraph" w:styleId="Rodap">
    <w:name w:val="footer"/>
    <w:basedOn w:val="Normal"/>
    <w:link w:val="RodapChar"/>
    <w:uiPriority w:val="99"/>
    <w:unhideWhenUsed/>
    <w:rsid w:val="001F03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0357"/>
  </w:style>
  <w:style w:type="table" w:styleId="Tabelacomgrade">
    <w:name w:val="Table Grid"/>
    <w:basedOn w:val="Tabelanormal"/>
    <w:uiPriority w:val="39"/>
    <w:rsid w:val="001F0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TABELA">
    <w:name w:val="- TABELA"/>
    <w:basedOn w:val="Normal"/>
    <w:link w:val="-TABELAChar"/>
    <w:qFormat/>
    <w:rsid w:val="003F6673"/>
    <w:pPr>
      <w:spacing w:after="0" w:line="240" w:lineRule="auto"/>
      <w:jc w:val="both"/>
    </w:pPr>
    <w:rPr>
      <w:sz w:val="14"/>
      <w:szCs w:val="14"/>
    </w:rPr>
  </w:style>
  <w:style w:type="character" w:customStyle="1" w:styleId="-TABELAChar">
    <w:name w:val="- TABELA Char"/>
    <w:basedOn w:val="Fontepargpadro"/>
    <w:link w:val="-TABELA"/>
    <w:rsid w:val="003F6673"/>
    <w:rPr>
      <w:sz w:val="14"/>
      <w:szCs w:val="14"/>
    </w:rPr>
  </w:style>
  <w:style w:type="paragraph" w:customStyle="1" w:styleId="-TABtitulo">
    <w:name w:val="- TAB titulo"/>
    <w:basedOn w:val="Normal"/>
    <w:link w:val="-TABtituloChar"/>
    <w:qFormat/>
    <w:rsid w:val="005D0374"/>
    <w:pPr>
      <w:spacing w:after="0" w:line="240" w:lineRule="auto"/>
      <w:jc w:val="center"/>
    </w:pPr>
    <w:rPr>
      <w:caps/>
      <w:sz w:val="16"/>
      <w:szCs w:val="16"/>
    </w:rPr>
  </w:style>
  <w:style w:type="character" w:customStyle="1" w:styleId="-TABtituloChar">
    <w:name w:val="- TAB titulo Char"/>
    <w:basedOn w:val="Fontepargpadro"/>
    <w:link w:val="-TABtitulo"/>
    <w:rsid w:val="005D0374"/>
    <w:rPr>
      <w:caps/>
      <w:sz w:val="16"/>
      <w:szCs w:val="16"/>
    </w:rPr>
  </w:style>
  <w:style w:type="paragraph" w:customStyle="1" w:styleId="-TITULOS">
    <w:name w:val="- TITULOS"/>
    <w:basedOn w:val="Normal"/>
    <w:link w:val="-TITULOSChar"/>
    <w:qFormat/>
    <w:rsid w:val="008C53F3"/>
    <w:pPr>
      <w:spacing w:after="0" w:line="240" w:lineRule="auto"/>
      <w:jc w:val="center"/>
    </w:pPr>
    <w:rPr>
      <w:sz w:val="18"/>
      <w:szCs w:val="18"/>
    </w:rPr>
  </w:style>
  <w:style w:type="character" w:customStyle="1" w:styleId="-TITULOSChar">
    <w:name w:val="- TITULOS Char"/>
    <w:basedOn w:val="Fontepargpadro"/>
    <w:link w:val="-TITULOS"/>
    <w:rsid w:val="008C53F3"/>
    <w:rPr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7C763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C7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4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ds.uem.br/lei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st\OneDrive\&#193;rea%20de%20Trabalho\DECLARACAO%20CIENCI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DECLARACAO CIENCIA</Template>
  <TotalTime>5</TotalTime>
  <Pages>1</Pages>
  <Words>148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do Carmo Lucio Berrehil el Kattel</dc:creator>
  <cp:keywords/>
  <dc:description/>
  <cp:lastModifiedBy>Cristina do Carmo Lucio Berrehil el Kattel</cp:lastModifiedBy>
  <cp:revision>1</cp:revision>
  <dcterms:created xsi:type="dcterms:W3CDTF">2026-09-07T18:53:00Z</dcterms:created>
  <dcterms:modified xsi:type="dcterms:W3CDTF">2026-09-07T18:58:00Z</dcterms:modified>
</cp:coreProperties>
</file>